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DE828" w14:textId="77777777" w:rsidR="00344974" w:rsidRDefault="00000000">
      <w:pPr>
        <w:ind w:left="5670"/>
        <w:jc w:val="both"/>
      </w:pPr>
      <w:r>
        <w:rPr>
          <w:szCs w:val="24"/>
        </w:rPr>
        <w:t>Trūkstamos specialybės gydytojų ir gydytojų rezidentų skatinimo dirbti Radviliškio rajono savivaldybės viešosiose asmens sveikatos priežiūros įstaigose</w:t>
      </w:r>
      <w:r>
        <w:rPr>
          <w:bCs/>
          <w:szCs w:val="24"/>
        </w:rPr>
        <w:t xml:space="preserve"> tvarkos apraš</w:t>
      </w:r>
      <w:r>
        <w:rPr>
          <w:szCs w:val="24"/>
        </w:rPr>
        <w:t>o</w:t>
      </w:r>
    </w:p>
    <w:p w14:paraId="22D00313" w14:textId="77777777" w:rsidR="00344974" w:rsidRDefault="00000000">
      <w:pPr>
        <w:ind w:left="5670"/>
        <w:jc w:val="both"/>
      </w:pPr>
      <w:r>
        <w:rPr>
          <w:szCs w:val="24"/>
        </w:rPr>
        <w:t>1 priedas</w:t>
      </w:r>
    </w:p>
    <w:p w14:paraId="2112C0C1" w14:textId="77777777" w:rsidR="00344974" w:rsidRDefault="00344974">
      <w:pPr>
        <w:jc w:val="center"/>
        <w:rPr>
          <w:b/>
          <w:szCs w:val="24"/>
        </w:rPr>
      </w:pPr>
    </w:p>
    <w:p w14:paraId="67795F36" w14:textId="77777777" w:rsidR="00344974" w:rsidRDefault="00344974">
      <w:pPr>
        <w:jc w:val="center"/>
        <w:rPr>
          <w:b/>
          <w:szCs w:val="24"/>
        </w:rPr>
      </w:pPr>
    </w:p>
    <w:p w14:paraId="3646962D" w14:textId="77777777" w:rsidR="00344974" w:rsidRDefault="00000000">
      <w:pPr>
        <w:jc w:val="center"/>
      </w:pPr>
      <w:r>
        <w:rPr>
          <w:b/>
          <w:szCs w:val="24"/>
        </w:rPr>
        <w:t>________________________________________________________________________________</w:t>
      </w:r>
    </w:p>
    <w:p w14:paraId="4CFC03FB" w14:textId="77777777" w:rsidR="00344974" w:rsidRDefault="00000000">
      <w:pPr>
        <w:jc w:val="center"/>
        <w:rPr>
          <w:szCs w:val="24"/>
        </w:rPr>
      </w:pPr>
      <w:r>
        <w:rPr>
          <w:szCs w:val="24"/>
        </w:rPr>
        <w:t>Viešosios asmens sveikatos priežiūros įstaigos pavadinimas, adresas, kontaktai</w:t>
      </w:r>
    </w:p>
    <w:p w14:paraId="7B318088" w14:textId="77777777" w:rsidR="00344974" w:rsidRDefault="00344974">
      <w:pPr>
        <w:jc w:val="center"/>
        <w:rPr>
          <w:b/>
          <w:szCs w:val="24"/>
        </w:rPr>
      </w:pPr>
    </w:p>
    <w:p w14:paraId="351CE522" w14:textId="77777777" w:rsidR="00344974" w:rsidRDefault="00344974">
      <w:pPr>
        <w:rPr>
          <w:szCs w:val="24"/>
        </w:rPr>
      </w:pPr>
    </w:p>
    <w:p w14:paraId="308F096B" w14:textId="77777777" w:rsidR="00344974" w:rsidRDefault="00344974">
      <w:pPr>
        <w:rPr>
          <w:szCs w:val="24"/>
        </w:rPr>
      </w:pPr>
    </w:p>
    <w:p w14:paraId="7A690CF5" w14:textId="77777777" w:rsidR="00344974" w:rsidRDefault="00000000">
      <w:pPr>
        <w:rPr>
          <w:szCs w:val="24"/>
        </w:rPr>
      </w:pPr>
      <w:r>
        <w:rPr>
          <w:szCs w:val="24"/>
        </w:rPr>
        <w:t xml:space="preserve">Radviliškio rajono savivaldybės </w:t>
      </w:r>
    </w:p>
    <w:p w14:paraId="2B2310F6" w14:textId="77777777" w:rsidR="00344974" w:rsidRDefault="00000000">
      <w:pPr>
        <w:rPr>
          <w:szCs w:val="24"/>
        </w:rPr>
      </w:pPr>
      <w:r>
        <w:rPr>
          <w:szCs w:val="24"/>
        </w:rPr>
        <w:t>administracijos direktoriui</w:t>
      </w:r>
    </w:p>
    <w:p w14:paraId="7B4E6DE1" w14:textId="77777777" w:rsidR="00344974" w:rsidRDefault="00344974">
      <w:pPr>
        <w:rPr>
          <w:b/>
          <w:szCs w:val="24"/>
        </w:rPr>
      </w:pPr>
    </w:p>
    <w:p w14:paraId="0ADA39A4" w14:textId="77777777" w:rsidR="00344974" w:rsidRDefault="00000000">
      <w:pPr>
        <w:jc w:val="center"/>
      </w:pPr>
      <w:r>
        <w:rPr>
          <w:b/>
          <w:szCs w:val="24"/>
        </w:rPr>
        <w:t>PRAŠYMAS KOMPENSACIJAI SKIRTI</w:t>
      </w:r>
    </w:p>
    <w:p w14:paraId="70E20771" w14:textId="77777777" w:rsidR="00344974" w:rsidRDefault="00344974">
      <w:pPr>
        <w:jc w:val="center"/>
        <w:rPr>
          <w:b/>
          <w:szCs w:val="24"/>
        </w:rPr>
      </w:pPr>
    </w:p>
    <w:p w14:paraId="2A44631A" w14:textId="77777777" w:rsidR="00344974" w:rsidRDefault="00000000">
      <w:pPr>
        <w:jc w:val="center"/>
        <w:rPr>
          <w:b/>
          <w:szCs w:val="24"/>
        </w:rPr>
      </w:pPr>
      <w:r>
        <w:rPr>
          <w:b/>
          <w:szCs w:val="24"/>
        </w:rPr>
        <w:t>_________________</w:t>
      </w:r>
    </w:p>
    <w:p w14:paraId="1C9AA966" w14:textId="77777777" w:rsidR="00344974" w:rsidRDefault="00000000">
      <w:pPr>
        <w:jc w:val="center"/>
        <w:rPr>
          <w:szCs w:val="24"/>
        </w:rPr>
      </w:pPr>
      <w:r>
        <w:rPr>
          <w:szCs w:val="24"/>
        </w:rPr>
        <w:t>(data)</w:t>
      </w:r>
    </w:p>
    <w:p w14:paraId="7461766F" w14:textId="77777777" w:rsidR="00344974" w:rsidRDefault="00000000">
      <w:pPr>
        <w:jc w:val="center"/>
        <w:rPr>
          <w:szCs w:val="24"/>
        </w:rPr>
      </w:pPr>
      <w:r>
        <w:rPr>
          <w:szCs w:val="24"/>
        </w:rPr>
        <w:t>________________________</w:t>
      </w:r>
    </w:p>
    <w:p w14:paraId="5A096BFF" w14:textId="77777777" w:rsidR="00344974" w:rsidRDefault="00000000">
      <w:pPr>
        <w:jc w:val="center"/>
        <w:rPr>
          <w:szCs w:val="24"/>
        </w:rPr>
      </w:pPr>
      <w:r>
        <w:rPr>
          <w:szCs w:val="24"/>
        </w:rPr>
        <w:t>(sudarymo vieta)</w:t>
      </w:r>
    </w:p>
    <w:p w14:paraId="3680F03A" w14:textId="77777777" w:rsidR="00344974" w:rsidRDefault="00344974">
      <w:pPr>
        <w:rPr>
          <w:szCs w:val="24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344974" w14:paraId="7A3B4A20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CABB4" w14:textId="77777777" w:rsidR="00344974" w:rsidRDefault="00000000">
            <w:pPr>
              <w:ind w:left="313" w:hanging="313"/>
              <w:jc w:val="both"/>
            </w:pPr>
            <w:r>
              <w:rPr>
                <w:bCs/>
                <w:szCs w:val="24"/>
              </w:rPr>
              <w:t xml:space="preserve">1. </w:t>
            </w:r>
            <w:r>
              <w:rPr>
                <w:szCs w:val="24"/>
                <w:lang w:eastAsia="lt-LT"/>
              </w:rPr>
              <w:t xml:space="preserve">Gydytojo / rezidento </w:t>
            </w:r>
            <w:r>
              <w:rPr>
                <w:szCs w:val="24"/>
              </w:rPr>
              <w:t>kontaktiniai duomenys:</w:t>
            </w:r>
          </w:p>
          <w:p w14:paraId="2EA3C892" w14:textId="77777777" w:rsidR="00344974" w:rsidRDefault="00000000">
            <w:pPr>
              <w:ind w:left="313" w:hanging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Vardas </w:t>
            </w:r>
          </w:p>
          <w:p w14:paraId="5C525B02" w14:textId="77777777" w:rsidR="00344974" w:rsidRDefault="00000000">
            <w:pPr>
              <w:ind w:left="313" w:hanging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Pavardė </w:t>
            </w:r>
          </w:p>
          <w:p w14:paraId="5E7A50FD" w14:textId="77777777" w:rsidR="00344974" w:rsidRDefault="00000000">
            <w:pPr>
              <w:ind w:left="313" w:hanging="313"/>
              <w:jc w:val="both"/>
              <w:rPr>
                <w:szCs w:val="24"/>
              </w:rPr>
            </w:pPr>
            <w:r>
              <w:rPr>
                <w:szCs w:val="24"/>
              </w:rPr>
              <w:t>Gyvenamosios vietos adresas:</w:t>
            </w:r>
          </w:p>
          <w:p w14:paraId="1581DE04" w14:textId="77777777" w:rsidR="00344974" w:rsidRDefault="00000000">
            <w:pPr>
              <w:ind w:left="313" w:hanging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Tel. </w:t>
            </w:r>
          </w:p>
          <w:p w14:paraId="322F0CB5" w14:textId="77777777" w:rsidR="00344974" w:rsidRDefault="00000000">
            <w:pPr>
              <w:ind w:left="313" w:hanging="313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El. paštas </w:t>
            </w:r>
          </w:p>
          <w:p w14:paraId="520739A5" w14:textId="77777777" w:rsidR="00344974" w:rsidRDefault="00344974">
            <w:pPr>
              <w:ind w:left="313" w:hanging="313"/>
              <w:jc w:val="both"/>
              <w:rPr>
                <w:szCs w:val="24"/>
              </w:rPr>
            </w:pPr>
          </w:p>
        </w:tc>
      </w:tr>
      <w:tr w:rsidR="00344974" w14:paraId="66D1EA7A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B000" w14:textId="77777777" w:rsidR="00344974" w:rsidRDefault="00000000">
            <w:pPr>
              <w:jc w:val="both"/>
            </w:pPr>
            <w:r>
              <w:rPr>
                <w:bCs/>
                <w:szCs w:val="24"/>
              </w:rPr>
              <w:t xml:space="preserve">2. </w:t>
            </w:r>
            <w:r>
              <w:rPr>
                <w:szCs w:val="24"/>
                <w:lang w:eastAsia="lt-LT"/>
              </w:rPr>
              <w:t>Gydytojo</w:t>
            </w:r>
            <w:r>
              <w:rPr>
                <w:szCs w:val="24"/>
              </w:rPr>
              <w:t xml:space="preserve"> profesinė kvalifikacija </w:t>
            </w:r>
            <w:r>
              <w:t xml:space="preserve">/ </w:t>
            </w:r>
            <w:r>
              <w:rPr>
                <w:lang w:eastAsia="lt-LT"/>
              </w:rPr>
              <w:t>rezidento studijų pavadinimas, studijų trukmė, studijų kaina</w:t>
            </w:r>
          </w:p>
          <w:p w14:paraId="0947CBF1" w14:textId="77777777" w:rsidR="00344974" w:rsidRDefault="00344974">
            <w:pPr>
              <w:jc w:val="both"/>
              <w:rPr>
                <w:szCs w:val="24"/>
                <w:lang w:eastAsia="lt-LT"/>
              </w:rPr>
            </w:pPr>
          </w:p>
          <w:p w14:paraId="22678B29" w14:textId="77777777" w:rsidR="00344974" w:rsidRDefault="00344974">
            <w:pPr>
              <w:jc w:val="both"/>
              <w:rPr>
                <w:szCs w:val="24"/>
              </w:rPr>
            </w:pPr>
          </w:p>
          <w:p w14:paraId="7952569E" w14:textId="77777777" w:rsidR="00344974" w:rsidRDefault="00344974">
            <w:pPr>
              <w:jc w:val="both"/>
              <w:rPr>
                <w:szCs w:val="24"/>
              </w:rPr>
            </w:pPr>
          </w:p>
        </w:tc>
      </w:tr>
      <w:tr w:rsidR="00344974" w14:paraId="5453FEE3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D268F" w14:textId="77777777" w:rsidR="00344974" w:rsidRDefault="00000000">
            <w:pPr>
              <w:tabs>
                <w:tab w:val="left" w:pos="313"/>
              </w:tabs>
              <w:ind w:firstLine="29"/>
              <w:jc w:val="both"/>
            </w:pPr>
            <w:r>
              <w:rPr>
                <w:bCs/>
                <w:szCs w:val="24"/>
              </w:rPr>
              <w:t>3.</w:t>
            </w:r>
            <w:r>
              <w:rPr>
                <w:bCs/>
                <w:szCs w:val="24"/>
              </w:rPr>
              <w:tab/>
            </w:r>
            <w:r>
              <w:rPr>
                <w:szCs w:val="24"/>
                <w:lang w:eastAsia="lt-LT"/>
              </w:rPr>
              <w:t xml:space="preserve">Gydytojo </w:t>
            </w:r>
            <w:r>
              <w:rPr>
                <w:lang w:eastAsia="lt-LT"/>
              </w:rPr>
              <w:t>/ rezidento</w:t>
            </w:r>
            <w:r>
              <w:rPr>
                <w:szCs w:val="24"/>
              </w:rPr>
              <w:t xml:space="preserve"> reikalingumo motyvai įstaigoje (įvertinti atitinkamos kvalifikacijos gydytojų skaičių rajone; gydytojų amžių; laikotarpį, nuo kada trūksta gydytojo; Įstaigos paslaugų plėtros prognozes, kitus aspektus)</w:t>
            </w:r>
          </w:p>
          <w:p w14:paraId="5F5D066D" w14:textId="77777777" w:rsidR="00344974" w:rsidRDefault="00344974">
            <w:pPr>
              <w:ind w:left="720" w:firstLine="720"/>
              <w:jc w:val="both"/>
              <w:rPr>
                <w:szCs w:val="24"/>
              </w:rPr>
            </w:pPr>
          </w:p>
          <w:p w14:paraId="0ECC7292" w14:textId="77777777" w:rsidR="00344974" w:rsidRDefault="00344974">
            <w:pPr>
              <w:ind w:left="720" w:firstLine="720"/>
              <w:jc w:val="both"/>
              <w:rPr>
                <w:szCs w:val="24"/>
              </w:rPr>
            </w:pPr>
          </w:p>
        </w:tc>
      </w:tr>
      <w:tr w:rsidR="00344974" w14:paraId="21F1E532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63EFB" w14:textId="77777777" w:rsidR="00344974" w:rsidRDefault="00000000">
            <w:pPr>
              <w:tabs>
                <w:tab w:val="left" w:pos="313"/>
              </w:tabs>
              <w:ind w:firstLine="29"/>
              <w:jc w:val="both"/>
            </w:pPr>
            <w:r>
              <w:rPr>
                <w:bCs/>
                <w:szCs w:val="24"/>
              </w:rPr>
              <w:t xml:space="preserve">4. Nurodyti, ar atvykęs gydytojas </w:t>
            </w:r>
            <w:r>
              <w:t>/ rezidentas</w:t>
            </w:r>
            <w:r>
              <w:rPr>
                <w:bCs/>
                <w:szCs w:val="24"/>
              </w:rPr>
              <w:t xml:space="preserve"> dirba kitose gydymo įstaigose. Jei taip, tai kokiose ir kokiu darbo krūviu</w:t>
            </w:r>
          </w:p>
          <w:p w14:paraId="2E8AE7F8" w14:textId="77777777" w:rsidR="00344974" w:rsidRDefault="00344974">
            <w:pPr>
              <w:tabs>
                <w:tab w:val="left" w:pos="313"/>
              </w:tabs>
              <w:ind w:firstLine="29"/>
              <w:jc w:val="both"/>
              <w:rPr>
                <w:bCs/>
                <w:szCs w:val="24"/>
              </w:rPr>
            </w:pPr>
          </w:p>
        </w:tc>
      </w:tr>
      <w:tr w:rsidR="00344974" w14:paraId="4751B281" w14:textId="77777777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2694F" w14:textId="77777777" w:rsidR="00344974" w:rsidRDefault="00000000">
            <w:r>
              <w:rPr>
                <w:sz w:val="22"/>
                <w:szCs w:val="22"/>
              </w:rPr>
              <w:t>5</w:t>
            </w:r>
            <w:r>
              <w:rPr>
                <w:szCs w:val="24"/>
              </w:rPr>
              <w:t>. Į kokias skatinimo priemones pretenduojama (pažymėti):</w:t>
            </w:r>
          </w:p>
          <w:p w14:paraId="09BED3BE" w14:textId="77777777" w:rsidR="00344974" w:rsidRDefault="00000000">
            <w:pPr>
              <w:ind w:firstLine="720"/>
              <w:jc w:val="both"/>
            </w:pPr>
            <w:r>
              <w:t xml:space="preserve">5.1. </w:t>
            </w:r>
            <w:r>
              <w:rPr>
                <w:szCs w:val="24"/>
              </w:rPr>
              <w:t>15 000 eurų</w:t>
            </w:r>
            <w:r>
              <w:rPr>
                <w:szCs w:val="24"/>
                <w:lang w:eastAsia="lt-LT"/>
              </w:rPr>
              <w:t xml:space="preserve"> išmoka gydytojo</w:t>
            </w:r>
            <w:r>
              <w:rPr>
                <w:rFonts w:eastAsia="Calibri"/>
                <w:szCs w:val="24"/>
              </w:rPr>
              <w:t xml:space="preserve"> poreikiams tenkinti, </w:t>
            </w:r>
            <w:r>
              <w:rPr>
                <w:szCs w:val="24"/>
                <w:lang w:eastAsia="lt-LT"/>
              </w:rPr>
              <w:t xml:space="preserve">jei gydytojas ASPĮ įsipareigoja dirbti </w:t>
            </w:r>
            <w:r>
              <w:rPr>
                <w:szCs w:val="24"/>
              </w:rPr>
              <w:t>ne trumpiau kaip 3 metus nuo sutarties skatinimo priemonei gauti pasirašymo dienos (nėštumo ir gimdymo atostogų bei atostogų vaikui prižiūrėti laikotarpis neįskaičiuojamas). I</w:t>
            </w:r>
            <w:r>
              <w:rPr>
                <w:szCs w:val="24"/>
                <w:lang w:eastAsia="lt-LT"/>
              </w:rPr>
              <w:t>šmoka mokama</w:t>
            </w:r>
            <w:r>
              <w:rPr>
                <w:rFonts w:eastAsia="Calibri"/>
                <w:szCs w:val="24"/>
              </w:rPr>
              <w:t xml:space="preserve"> </w:t>
            </w:r>
            <w:r>
              <w:rPr>
                <w:bCs/>
                <w:szCs w:val="24"/>
              </w:rPr>
              <w:t>po 5 000</w:t>
            </w:r>
            <w:r>
              <w:rPr>
                <w:b/>
                <w:bCs/>
                <w:szCs w:val="24"/>
              </w:rPr>
              <w:t xml:space="preserve"> </w:t>
            </w:r>
            <w:r>
              <w:rPr>
                <w:szCs w:val="24"/>
              </w:rPr>
              <w:t>eurų per metus;</w:t>
            </w:r>
            <w:r>
              <w:t xml:space="preserve"> </w:t>
            </w:r>
          </w:p>
          <w:p w14:paraId="78CDE3E8" w14:textId="77777777" w:rsidR="00344974" w:rsidRDefault="00000000">
            <w:pPr>
              <w:ind w:firstLine="851"/>
              <w:jc w:val="both"/>
            </w:pPr>
            <w:r>
              <w:t xml:space="preserve">5.2. </w:t>
            </w:r>
            <w:r>
              <w:rPr>
                <w:lang w:eastAsia="lt-LT"/>
              </w:rPr>
              <w:t>rezidento kasmetinė stipendija, skirta</w:t>
            </w:r>
            <w:r>
              <w:rPr>
                <w:rFonts w:eastAsia="Calibri"/>
              </w:rPr>
              <w:t xml:space="preserve"> rezidentūros studijoms apmokėti pagal rezidentūros išlaidų sąmatą, gautą iš Lietuvos Respublikos universiteto</w:t>
            </w:r>
            <w:r>
              <w:rPr>
                <w:lang w:eastAsia="lt-LT"/>
              </w:rPr>
              <w:t>, kuriame rezidentas studijuoja.</w:t>
            </w:r>
            <w:r>
              <w:rPr>
                <w:rFonts w:eastAsia="Calibri"/>
              </w:rPr>
              <w:t xml:space="preserve"> </w:t>
            </w:r>
          </w:p>
          <w:p w14:paraId="0DAD2ADA" w14:textId="77777777" w:rsidR="00344974" w:rsidRDefault="00344974">
            <w:pPr>
              <w:ind w:firstLine="844"/>
              <w:jc w:val="both"/>
            </w:pPr>
          </w:p>
        </w:tc>
      </w:tr>
      <w:tr w:rsidR="00344974" w14:paraId="66A5E8F0" w14:textId="77777777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9D961" w14:textId="77777777" w:rsidR="00344974" w:rsidRDefault="00000000">
            <w:pPr>
              <w:tabs>
                <w:tab w:val="left" w:pos="313"/>
              </w:tabs>
            </w:pPr>
            <w:r>
              <w:rPr>
                <w:sz w:val="22"/>
                <w:szCs w:val="22"/>
              </w:rPr>
              <w:lastRenderedPageBreak/>
              <w:t>6</w:t>
            </w:r>
            <w:r>
              <w:rPr>
                <w:szCs w:val="24"/>
              </w:rPr>
              <w:t>.  Prašoma lėšų suma pagal skatinimo priemones.</w:t>
            </w:r>
          </w:p>
          <w:p w14:paraId="5A5521E6" w14:textId="77777777" w:rsidR="00344974" w:rsidRDefault="00344974">
            <w:pPr>
              <w:tabs>
                <w:tab w:val="left" w:pos="313"/>
              </w:tabs>
              <w:rPr>
                <w:szCs w:val="24"/>
              </w:rPr>
            </w:pPr>
          </w:p>
          <w:p w14:paraId="0F024F39" w14:textId="77777777" w:rsidR="00344974" w:rsidRDefault="00344974">
            <w:pPr>
              <w:tabs>
                <w:tab w:val="left" w:pos="313"/>
              </w:tabs>
              <w:rPr>
                <w:szCs w:val="24"/>
              </w:rPr>
            </w:pPr>
          </w:p>
        </w:tc>
      </w:tr>
      <w:tr w:rsidR="00344974" w14:paraId="0321C18E" w14:textId="77777777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37FA" w14:textId="77777777" w:rsidR="00344974" w:rsidRDefault="00000000">
            <w:pPr>
              <w:tabs>
                <w:tab w:val="left" w:pos="313"/>
              </w:tabs>
              <w:ind w:left="29" w:hanging="29"/>
              <w:jc w:val="both"/>
            </w:pPr>
            <w:r>
              <w:rPr>
                <w:sz w:val="22"/>
                <w:szCs w:val="22"/>
              </w:rPr>
              <w:t xml:space="preserve">7. </w:t>
            </w:r>
            <w:r>
              <w:rPr>
                <w:szCs w:val="24"/>
              </w:rPr>
              <w:t xml:space="preserve">Pridedami dokumentai (asmens tapatybę patvirtinančio dokumento kopija, išsilavinimą ir  kvalifikaciją patvirtinančio dokumento kopija,  darbo sutarties su įstaiga kopija, </w:t>
            </w:r>
            <w:r>
              <w:rPr>
                <w:lang w:eastAsia="lt-LT"/>
              </w:rPr>
              <w:t>rezidentūros studijas patvirtinančių dokumentų kopija, pažyma apie studijas arba studento pažymėjimo kopija</w:t>
            </w:r>
            <w:r>
              <w:t>). Į</w:t>
            </w:r>
            <w:r>
              <w:rPr>
                <w:szCs w:val="24"/>
              </w:rPr>
              <w:t xml:space="preserve">staigos vadovo rekomendacija. </w:t>
            </w:r>
          </w:p>
          <w:p w14:paraId="6BFE1DCD" w14:textId="77777777" w:rsidR="00344974" w:rsidRDefault="00344974">
            <w:pPr>
              <w:tabs>
                <w:tab w:val="left" w:pos="313"/>
              </w:tabs>
              <w:ind w:left="1440"/>
              <w:rPr>
                <w:szCs w:val="24"/>
              </w:rPr>
            </w:pPr>
          </w:p>
          <w:p w14:paraId="0ECA3338" w14:textId="77777777" w:rsidR="00344974" w:rsidRDefault="00344974">
            <w:pPr>
              <w:tabs>
                <w:tab w:val="left" w:pos="313"/>
              </w:tabs>
              <w:ind w:left="1440"/>
              <w:rPr>
                <w:szCs w:val="24"/>
              </w:rPr>
            </w:pPr>
          </w:p>
          <w:p w14:paraId="7E1B94A0" w14:textId="77777777" w:rsidR="00344974" w:rsidRDefault="00344974">
            <w:pPr>
              <w:tabs>
                <w:tab w:val="left" w:pos="313"/>
              </w:tabs>
              <w:ind w:left="1440"/>
              <w:rPr>
                <w:szCs w:val="24"/>
              </w:rPr>
            </w:pPr>
          </w:p>
        </w:tc>
      </w:tr>
    </w:tbl>
    <w:p w14:paraId="410B08C7" w14:textId="77777777" w:rsidR="00344974" w:rsidRDefault="00344974">
      <w:pPr>
        <w:rPr>
          <w:szCs w:val="24"/>
        </w:rPr>
      </w:pPr>
    </w:p>
    <w:p w14:paraId="5F5C89DE" w14:textId="77777777" w:rsidR="00344974" w:rsidRDefault="00344974">
      <w:pPr>
        <w:rPr>
          <w:szCs w:val="24"/>
        </w:rPr>
      </w:pPr>
    </w:p>
    <w:tbl>
      <w:tblPr>
        <w:tblW w:w="963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2"/>
        <w:gridCol w:w="287"/>
        <w:gridCol w:w="1804"/>
        <w:gridCol w:w="417"/>
        <w:gridCol w:w="3589"/>
      </w:tblGrid>
      <w:tr w:rsidR="00344974" w14:paraId="39B6D6E3" w14:textId="77777777">
        <w:tblPrEx>
          <w:tblCellMar>
            <w:top w:w="0" w:type="dxa"/>
            <w:bottom w:w="0" w:type="dxa"/>
          </w:tblCellMar>
        </w:tblPrEx>
        <w:tc>
          <w:tcPr>
            <w:tcW w:w="354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F6BE" w14:textId="77777777" w:rsidR="00344974" w:rsidRDefault="00344974">
            <w:pPr>
              <w:rPr>
                <w:szCs w:val="24"/>
              </w:rPr>
            </w:pPr>
          </w:p>
        </w:tc>
        <w:tc>
          <w:tcPr>
            <w:tcW w:w="2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3C2D8" w14:textId="77777777" w:rsidR="00344974" w:rsidRDefault="00344974">
            <w:pPr>
              <w:rPr>
                <w:szCs w:val="24"/>
              </w:rPr>
            </w:pPr>
          </w:p>
        </w:tc>
        <w:tc>
          <w:tcPr>
            <w:tcW w:w="180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C0FF" w14:textId="77777777" w:rsidR="00344974" w:rsidRDefault="00344974">
            <w:pPr>
              <w:rPr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6B905" w14:textId="77777777" w:rsidR="00344974" w:rsidRDefault="00344974">
            <w:pPr>
              <w:rPr>
                <w:szCs w:val="24"/>
              </w:rPr>
            </w:pPr>
          </w:p>
        </w:tc>
        <w:tc>
          <w:tcPr>
            <w:tcW w:w="358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4F279" w14:textId="77777777" w:rsidR="00344974" w:rsidRDefault="00344974">
            <w:pPr>
              <w:rPr>
                <w:szCs w:val="24"/>
              </w:rPr>
            </w:pPr>
          </w:p>
        </w:tc>
      </w:tr>
      <w:tr w:rsidR="00344974" w14:paraId="21F131D9" w14:textId="77777777">
        <w:tblPrEx>
          <w:tblCellMar>
            <w:top w:w="0" w:type="dxa"/>
            <w:bottom w:w="0" w:type="dxa"/>
          </w:tblCellMar>
        </w:tblPrEx>
        <w:tc>
          <w:tcPr>
            <w:tcW w:w="354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8E85" w14:textId="77777777" w:rsidR="00344974" w:rsidRDefault="00000000">
            <w:r>
              <w:rPr>
                <w:i/>
                <w:iCs/>
                <w:szCs w:val="24"/>
              </w:rPr>
              <w:t>(</w:t>
            </w:r>
            <w:r>
              <w:rPr>
                <w:i/>
                <w:szCs w:val="24"/>
              </w:rPr>
              <w:t>Įstaigos atstovas</w:t>
            </w:r>
            <w:r>
              <w:rPr>
                <w:i/>
                <w:iCs/>
                <w:szCs w:val="24"/>
              </w:rPr>
              <w:t>)</w:t>
            </w:r>
          </w:p>
          <w:p w14:paraId="648E45CD" w14:textId="77777777" w:rsidR="00344974" w:rsidRDefault="00344974">
            <w:pPr>
              <w:rPr>
                <w:i/>
                <w:iCs/>
                <w:szCs w:val="24"/>
              </w:rPr>
            </w:pPr>
          </w:p>
          <w:p w14:paraId="4118C03C" w14:textId="77777777" w:rsidR="00344974" w:rsidRDefault="00344974">
            <w:pPr>
              <w:rPr>
                <w:szCs w:val="24"/>
              </w:rPr>
            </w:pPr>
          </w:p>
        </w:tc>
        <w:tc>
          <w:tcPr>
            <w:tcW w:w="2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393D0" w14:textId="77777777" w:rsidR="00344974" w:rsidRDefault="00344974">
            <w:pPr>
              <w:rPr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A807B" w14:textId="77777777" w:rsidR="00344974" w:rsidRDefault="00000000">
            <w:r>
              <w:rPr>
                <w:i/>
                <w:iCs/>
                <w:szCs w:val="24"/>
              </w:rPr>
              <w:t>(parašas)</w:t>
            </w:r>
          </w:p>
        </w:tc>
        <w:tc>
          <w:tcPr>
            <w:tcW w:w="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FDA82" w14:textId="77777777" w:rsidR="00344974" w:rsidRDefault="00344974">
            <w:pPr>
              <w:rPr>
                <w:szCs w:val="24"/>
              </w:rPr>
            </w:pPr>
          </w:p>
        </w:tc>
        <w:tc>
          <w:tcPr>
            <w:tcW w:w="358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6F50" w14:textId="77777777" w:rsidR="00344974" w:rsidRDefault="00000000">
            <w:pPr>
              <w:ind w:firstLine="1323"/>
            </w:pPr>
            <w:r>
              <w:rPr>
                <w:i/>
                <w:iCs/>
                <w:szCs w:val="24"/>
              </w:rPr>
              <w:t>(vardas ir pavardė)</w:t>
            </w:r>
          </w:p>
        </w:tc>
      </w:tr>
      <w:tr w:rsidR="00344974" w14:paraId="1A93341C" w14:textId="77777777">
        <w:tblPrEx>
          <w:tblCellMar>
            <w:top w:w="0" w:type="dxa"/>
            <w:bottom w:w="0" w:type="dxa"/>
          </w:tblCellMar>
        </w:tblPrEx>
        <w:tc>
          <w:tcPr>
            <w:tcW w:w="354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206E2" w14:textId="77777777" w:rsidR="00344974" w:rsidRDefault="00000000">
            <w:r>
              <w:rPr>
                <w:i/>
                <w:iCs/>
                <w:szCs w:val="24"/>
              </w:rPr>
              <w:t>(Gydytojas / rezidentas)</w:t>
            </w:r>
          </w:p>
        </w:tc>
        <w:tc>
          <w:tcPr>
            <w:tcW w:w="2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ED6A7" w14:textId="77777777" w:rsidR="00344974" w:rsidRDefault="00344974">
            <w:pPr>
              <w:rPr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DBA9B" w14:textId="77777777" w:rsidR="00344974" w:rsidRDefault="00000000">
            <w:r>
              <w:rPr>
                <w:i/>
                <w:iCs/>
                <w:szCs w:val="24"/>
              </w:rPr>
              <w:t>(parašas)</w:t>
            </w:r>
          </w:p>
        </w:tc>
        <w:tc>
          <w:tcPr>
            <w:tcW w:w="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CA28C" w14:textId="77777777" w:rsidR="00344974" w:rsidRDefault="00344974">
            <w:pPr>
              <w:rPr>
                <w:szCs w:val="24"/>
              </w:rPr>
            </w:pPr>
          </w:p>
        </w:tc>
        <w:tc>
          <w:tcPr>
            <w:tcW w:w="358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4D7B0" w14:textId="77777777" w:rsidR="00344974" w:rsidRDefault="00000000">
            <w:pPr>
              <w:ind w:firstLine="1353"/>
            </w:pPr>
            <w:r>
              <w:rPr>
                <w:i/>
                <w:iCs/>
                <w:szCs w:val="24"/>
              </w:rPr>
              <w:t>(vardas ir pavardė)</w:t>
            </w:r>
          </w:p>
        </w:tc>
      </w:tr>
    </w:tbl>
    <w:p w14:paraId="4EAFB92D" w14:textId="31033540" w:rsidR="00344974" w:rsidRDefault="00000000" w:rsidP="00980C85">
      <w:pPr>
        <w:jc w:val="center"/>
      </w:pPr>
      <w:r>
        <w:t>______________</w:t>
      </w:r>
    </w:p>
    <w:sectPr w:rsidR="0034497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567" w:bottom="1134" w:left="1701" w:header="567" w:footer="567" w:gutter="0"/>
      <w:pgNumType w:start="1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177AE" w14:textId="77777777" w:rsidR="001706CF" w:rsidRDefault="001706CF">
      <w:r>
        <w:separator/>
      </w:r>
    </w:p>
  </w:endnote>
  <w:endnote w:type="continuationSeparator" w:id="0">
    <w:p w14:paraId="41156854" w14:textId="77777777" w:rsidR="001706CF" w:rsidRDefault="0017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D6FD6" w14:textId="77777777" w:rsidR="00000000" w:rsidRDefault="00000000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D2B21" w14:textId="77777777" w:rsidR="00000000" w:rsidRDefault="00000000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D8FA0" w14:textId="77777777" w:rsidR="001706CF" w:rsidRDefault="001706CF">
      <w:r>
        <w:rPr>
          <w:color w:val="000000"/>
        </w:rPr>
        <w:separator/>
      </w:r>
    </w:p>
  </w:footnote>
  <w:footnote w:type="continuationSeparator" w:id="0">
    <w:p w14:paraId="3E042E31" w14:textId="77777777" w:rsidR="001706CF" w:rsidRDefault="00170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94FDA" w14:textId="77777777" w:rsidR="00000000" w:rsidRDefault="00000000">
    <w:pPr>
      <w:tabs>
        <w:tab w:val="center" w:pos="4819"/>
        <w:tab w:val="right" w:pos="9638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2579259B" w14:textId="77777777" w:rsidR="00000000" w:rsidRDefault="00000000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7B845" w14:textId="77777777" w:rsidR="00000000" w:rsidRDefault="00000000">
    <w:pPr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44974"/>
    <w:rsid w:val="001706CF"/>
    <w:rsid w:val="00344974"/>
    <w:rsid w:val="00980C85"/>
    <w:rsid w:val="00E3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CD717"/>
  <w15:docId w15:val="{4C3CAEE7-F179-4860-B65C-6F101ED29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1359</Words>
  <Characters>775</Characters>
  <Application>Microsoft Office Word</Application>
  <DocSecurity>0</DocSecurity>
  <Lines>6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Jūratė Prielaidienė</dc:creator>
  <cp:lastModifiedBy>Tomas Januševičius</cp:lastModifiedBy>
  <cp:revision>2</cp:revision>
  <dcterms:created xsi:type="dcterms:W3CDTF">2026-10-07T06:02:00Z</dcterms:created>
  <dcterms:modified xsi:type="dcterms:W3CDTF">2026-10-07T06:02:00Z</dcterms:modified>
</cp:coreProperties>
</file>